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D0E" w:rsidRDefault="001D0D0E" w:rsidP="00C77A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09.5pt">
            <v:imagedata r:id="rId4" o:title=""/>
          </v:shape>
        </w:pict>
      </w:r>
    </w:p>
    <w:p w:rsidR="001D0D0E" w:rsidRDefault="001D0D0E" w:rsidP="00C77AB3">
      <w:r>
        <w:pict>
          <v:shape id="_x0000_i1026" type="#_x0000_t75" style="width:502.5pt;height:710.25pt">
            <v:imagedata r:id="rId5" o:title=""/>
          </v:shape>
        </w:pict>
      </w:r>
    </w:p>
    <w:p w:rsidR="001D0D0E" w:rsidRDefault="001D0D0E" w:rsidP="00C77AB3">
      <w:r>
        <w:pict>
          <v:shape id="_x0000_i1027" type="#_x0000_t75" style="width:502.5pt;height:710.25pt">
            <v:imagedata r:id="rId6" o:title=""/>
          </v:shape>
        </w:pict>
      </w:r>
    </w:p>
    <w:p w:rsidR="001D0D0E" w:rsidRDefault="001D0D0E" w:rsidP="00C77AB3">
      <w:r>
        <w:pict>
          <v:shape id="_x0000_i1028" type="#_x0000_t75" style="width:502.5pt;height:710.25pt">
            <v:imagedata r:id="rId7" o:title=""/>
          </v:shape>
        </w:pict>
      </w:r>
    </w:p>
    <w:p w:rsidR="001D0D0E" w:rsidRDefault="001D0D0E" w:rsidP="00C77AB3">
      <w:r>
        <w:pict>
          <v:shape id="_x0000_i1029" type="#_x0000_t75" style="width:502.5pt;height:710.25pt">
            <v:imagedata r:id="rId8" o:title=""/>
          </v:shape>
        </w:pict>
      </w:r>
    </w:p>
    <w:p w:rsidR="001D0D0E" w:rsidRDefault="001D0D0E" w:rsidP="00C77AB3">
      <w:r>
        <w:pict>
          <v:shape id="_x0000_i1030" type="#_x0000_t75" style="width:502.5pt;height:710.25pt">
            <v:imagedata r:id="rId9" o:title=""/>
          </v:shape>
        </w:pict>
      </w:r>
      <w:r>
        <w:pict>
          <v:shape id="_x0000_i1031" type="#_x0000_t75" style="width:502.5pt;height:710.25pt">
            <v:imagedata r:id="rId10" o:title=""/>
          </v:shape>
        </w:pict>
      </w:r>
    </w:p>
    <w:p w:rsidR="001D0D0E" w:rsidRDefault="001D0D0E" w:rsidP="00C77AB3">
      <w:r>
        <w:pict>
          <v:shape id="_x0000_i1032" type="#_x0000_t75" style="width:502.5pt;height:710.25pt">
            <v:imagedata r:id="rId11" o:title=""/>
          </v:shape>
        </w:pict>
      </w:r>
    </w:p>
    <w:p w:rsidR="001D0D0E" w:rsidRDefault="001D0D0E" w:rsidP="00C77AB3">
      <w:r>
        <w:pict>
          <v:shape id="_x0000_i1033" type="#_x0000_t75" style="width:502.5pt;height:710.25pt">
            <v:imagedata r:id="rId12" o:title=""/>
          </v:shape>
        </w:pict>
      </w:r>
    </w:p>
    <w:p w:rsidR="001D0D0E" w:rsidRDefault="001D0D0E" w:rsidP="00C77AB3">
      <w:r>
        <w:pict>
          <v:shape id="_x0000_i1034" type="#_x0000_t75" style="width:502.5pt;height:710.25pt">
            <v:imagedata r:id="rId13" o:title=""/>
          </v:shape>
        </w:pict>
      </w:r>
    </w:p>
    <w:p w:rsidR="001D0D0E" w:rsidRDefault="001D0D0E" w:rsidP="00C77AB3"/>
    <w:p w:rsidR="001D0D0E" w:rsidRDefault="001D0D0E" w:rsidP="00C77AB3">
      <w:r>
        <w:pict>
          <v:shape id="_x0000_i1035" type="#_x0000_t75" style="width:502.5pt;height:710.25pt">
            <v:imagedata r:id="rId14" o:title=""/>
          </v:shape>
        </w:pict>
      </w:r>
    </w:p>
    <w:p w:rsidR="001D0D0E" w:rsidRDefault="001D0D0E" w:rsidP="00C77AB3">
      <w:r>
        <w:pict>
          <v:shape id="_x0000_i1036" type="#_x0000_t75" style="width:502.5pt;height:710.25pt">
            <v:imagedata r:id="rId15" o:title=""/>
          </v:shape>
        </w:pict>
      </w:r>
    </w:p>
    <w:p w:rsidR="001D0D0E" w:rsidRDefault="001D0D0E" w:rsidP="00C77AB3">
      <w:r>
        <w:pict>
          <v:shape id="_x0000_i1037" type="#_x0000_t75" style="width:502.5pt;height:710.25pt">
            <v:imagedata r:id="rId16" o:title=""/>
          </v:shape>
        </w:pict>
      </w:r>
    </w:p>
    <w:p w:rsidR="001D0D0E" w:rsidRDefault="001D0D0E" w:rsidP="00C77AB3">
      <w:pPr>
        <w:sectPr w:rsidR="001D0D0E" w:rsidSect="00C77AB3">
          <w:pgSz w:w="11906" w:h="16838"/>
          <w:pgMar w:top="1134" w:right="851" w:bottom="1134" w:left="902" w:header="709" w:footer="709" w:gutter="0"/>
          <w:cols w:space="708"/>
          <w:docGrid w:linePitch="360"/>
        </w:sectPr>
      </w:pPr>
    </w:p>
    <w:p w:rsidR="001D0D0E" w:rsidRDefault="001D0D0E" w:rsidP="00C77AB3">
      <w:r>
        <w:pict>
          <v:shape id="_x0000_i1038" type="#_x0000_t75" style="width:710.25pt;height:501.75pt">
            <v:imagedata r:id="rId17" o:title=""/>
          </v:shape>
        </w:pict>
      </w:r>
    </w:p>
    <w:p w:rsidR="001D0D0E" w:rsidRDefault="001D0D0E" w:rsidP="00C77AB3">
      <w:r>
        <w:pict>
          <v:shape id="_x0000_i1039" type="#_x0000_t75" style="width:710.25pt;height:501.75pt">
            <v:imagedata r:id="rId18" o:title=""/>
          </v:shape>
        </w:pict>
      </w:r>
    </w:p>
    <w:p w:rsidR="001D0D0E" w:rsidRDefault="001D0D0E" w:rsidP="00C77AB3">
      <w:pPr>
        <w:sectPr w:rsidR="001D0D0E" w:rsidSect="00D80A7B">
          <w:pgSz w:w="16838" w:h="11906" w:orient="landscape"/>
          <w:pgMar w:top="902" w:right="1134" w:bottom="851" w:left="1134" w:header="709" w:footer="709" w:gutter="0"/>
          <w:cols w:space="708"/>
          <w:docGrid w:linePitch="360"/>
        </w:sectPr>
      </w:pPr>
    </w:p>
    <w:p w:rsidR="001D0D0E" w:rsidRDefault="001D0D0E" w:rsidP="00C77AB3">
      <w:r>
        <w:pict>
          <v:shape id="_x0000_i1040" type="#_x0000_t75" style="width:502.5pt;height:710.25pt">
            <v:imagedata r:id="rId19" o:title=""/>
          </v:shape>
        </w:pict>
      </w:r>
    </w:p>
    <w:p w:rsidR="001D0D0E" w:rsidRDefault="001D0D0E" w:rsidP="00C77AB3">
      <w:pPr>
        <w:sectPr w:rsidR="001D0D0E" w:rsidSect="00D80A7B">
          <w:pgSz w:w="11906" w:h="16838"/>
          <w:pgMar w:top="1134" w:right="851" w:bottom="1134" w:left="902" w:header="709" w:footer="709" w:gutter="0"/>
          <w:cols w:space="708"/>
          <w:docGrid w:linePitch="360"/>
        </w:sectPr>
      </w:pPr>
    </w:p>
    <w:p w:rsidR="001D0D0E" w:rsidRDefault="001D0D0E" w:rsidP="00C77AB3">
      <w:r>
        <w:pict>
          <v:shape id="_x0000_i1041" type="#_x0000_t75" style="width:710.25pt;height:501.75pt">
            <v:imagedata r:id="rId20" o:title=""/>
          </v:shape>
        </w:pict>
      </w:r>
    </w:p>
    <w:p w:rsidR="001D0D0E" w:rsidRDefault="001D0D0E" w:rsidP="00C77AB3">
      <w:r>
        <w:pict>
          <v:shape id="_x0000_i1042" type="#_x0000_t75" style="width:710.25pt;height:501.75pt">
            <v:imagedata r:id="rId21" o:title=""/>
          </v:shape>
        </w:pict>
      </w:r>
    </w:p>
    <w:p w:rsidR="001D0D0E" w:rsidRDefault="001D0D0E" w:rsidP="00C77AB3">
      <w:r>
        <w:pict>
          <v:shape id="_x0000_i1043" type="#_x0000_t75" style="width:710.25pt;height:501.75pt">
            <v:imagedata r:id="rId22" o:title=""/>
          </v:shape>
        </w:pict>
      </w:r>
    </w:p>
    <w:p w:rsidR="001D0D0E" w:rsidRDefault="001D0D0E" w:rsidP="00C77AB3">
      <w:r>
        <w:pict>
          <v:shape id="_x0000_i1044" type="#_x0000_t75" style="width:710.25pt;height:501.75pt">
            <v:imagedata r:id="rId23" o:title=""/>
          </v:shape>
        </w:pict>
      </w:r>
    </w:p>
    <w:p w:rsidR="001D0D0E" w:rsidRDefault="001D0D0E" w:rsidP="00C77AB3">
      <w:r>
        <w:pict>
          <v:shape id="_x0000_i1045" type="#_x0000_t75" style="width:710.25pt;height:501.75pt">
            <v:imagedata r:id="rId24" o:title=""/>
          </v:shape>
        </w:pict>
      </w:r>
    </w:p>
    <w:p w:rsidR="001D0D0E" w:rsidRDefault="001D0D0E" w:rsidP="00C77AB3">
      <w:r>
        <w:pict>
          <v:shape id="_x0000_i1046" type="#_x0000_t75" style="width:710.25pt;height:501.75pt">
            <v:imagedata r:id="rId25" o:title=""/>
          </v:shape>
        </w:pict>
      </w:r>
    </w:p>
    <w:p w:rsidR="001D0D0E" w:rsidRDefault="001D0D0E" w:rsidP="00C77AB3">
      <w:r>
        <w:pict>
          <v:shape id="_x0000_i1047" type="#_x0000_t75" style="width:710.25pt;height:501.75pt">
            <v:imagedata r:id="rId26" o:title=""/>
          </v:shape>
        </w:pict>
      </w:r>
    </w:p>
    <w:p w:rsidR="001D0D0E" w:rsidRDefault="001D0D0E" w:rsidP="00C77AB3">
      <w:r>
        <w:pict>
          <v:shape id="_x0000_i1048" type="#_x0000_t75" style="width:710.25pt;height:501.75pt">
            <v:imagedata r:id="rId27" o:title=""/>
          </v:shape>
        </w:pict>
      </w:r>
    </w:p>
    <w:p w:rsidR="001D0D0E" w:rsidRDefault="001D0D0E" w:rsidP="00C77AB3">
      <w:r>
        <w:pict>
          <v:shape id="_x0000_i1049" type="#_x0000_t75" style="width:710.25pt;height:501.75pt">
            <v:imagedata r:id="rId28" o:title=""/>
          </v:shape>
        </w:pict>
      </w:r>
    </w:p>
    <w:p w:rsidR="001D0D0E" w:rsidRDefault="001D0D0E" w:rsidP="00C77AB3">
      <w:r>
        <w:pict>
          <v:shape id="_x0000_i1050" type="#_x0000_t75" style="width:710.25pt;height:501.75pt">
            <v:imagedata r:id="rId29" o:title=""/>
          </v:shape>
        </w:pict>
      </w:r>
    </w:p>
    <w:p w:rsidR="001D0D0E" w:rsidRDefault="001D0D0E" w:rsidP="00C77AB3">
      <w:r>
        <w:pict>
          <v:shape id="_x0000_i1051" type="#_x0000_t75" style="width:710.25pt;height:501.75pt">
            <v:imagedata r:id="rId30" o:title=""/>
          </v:shape>
        </w:pict>
      </w:r>
    </w:p>
    <w:p w:rsidR="001D0D0E" w:rsidRDefault="001D0D0E" w:rsidP="00C77AB3">
      <w:r>
        <w:pict>
          <v:shape id="_x0000_i1052" type="#_x0000_t75" style="width:710.25pt;height:501.75pt">
            <v:imagedata r:id="rId31" o:title=""/>
          </v:shape>
        </w:pict>
      </w:r>
    </w:p>
    <w:p w:rsidR="001D0D0E" w:rsidRDefault="001D0D0E" w:rsidP="00C77AB3">
      <w:r>
        <w:pict>
          <v:shape id="_x0000_i1053" type="#_x0000_t75" style="width:710.25pt;height:501.75pt">
            <v:imagedata r:id="rId32" o:title=""/>
          </v:shape>
        </w:pict>
      </w:r>
    </w:p>
    <w:p w:rsidR="001D0D0E" w:rsidRDefault="001D0D0E" w:rsidP="00C77AB3">
      <w:r>
        <w:pict>
          <v:shape id="_x0000_i1054" type="#_x0000_t75" style="width:710.25pt;height:501.75pt">
            <v:imagedata r:id="rId33" o:title=""/>
          </v:shape>
        </w:pict>
      </w:r>
    </w:p>
    <w:p w:rsidR="001D0D0E" w:rsidRDefault="001D0D0E" w:rsidP="00C77AB3">
      <w:r>
        <w:pict>
          <v:shape id="_x0000_i1055" type="#_x0000_t75" style="width:710.25pt;height:501.75pt">
            <v:imagedata r:id="rId34" o:title=""/>
          </v:shape>
        </w:pict>
      </w:r>
    </w:p>
    <w:p w:rsidR="001D0D0E" w:rsidRDefault="001D0D0E" w:rsidP="00C77AB3">
      <w:r>
        <w:pict>
          <v:shape id="_x0000_i1056" type="#_x0000_t75" style="width:710.25pt;height:501.75pt">
            <v:imagedata r:id="rId35" o:title=""/>
          </v:shape>
        </w:pict>
      </w:r>
    </w:p>
    <w:p w:rsidR="001D0D0E" w:rsidRDefault="001D0D0E" w:rsidP="00C77AB3">
      <w:r>
        <w:pict>
          <v:shape id="_x0000_i1057" type="#_x0000_t75" style="width:710.25pt;height:501.75pt">
            <v:imagedata r:id="rId36" o:title=""/>
          </v:shape>
        </w:pict>
      </w:r>
    </w:p>
    <w:p w:rsidR="001D0D0E" w:rsidRDefault="001D0D0E" w:rsidP="00C77AB3">
      <w:r>
        <w:pict>
          <v:shape id="_x0000_i1058" type="#_x0000_t75" style="width:710.25pt;height:501.75pt">
            <v:imagedata r:id="rId37" o:title=""/>
          </v:shape>
        </w:pict>
      </w:r>
    </w:p>
    <w:p w:rsidR="001D0D0E" w:rsidRDefault="001D0D0E" w:rsidP="00C77AB3">
      <w:r>
        <w:pict>
          <v:shape id="_x0000_i1059" type="#_x0000_t75" style="width:710.25pt;height:501.75pt">
            <v:imagedata r:id="rId38" o:title=""/>
          </v:shape>
        </w:pict>
      </w:r>
    </w:p>
    <w:p w:rsidR="001D0D0E" w:rsidRDefault="001D0D0E" w:rsidP="00C77AB3">
      <w:r>
        <w:pict>
          <v:shape id="_x0000_i1060" type="#_x0000_t75" style="width:710.25pt;height:501.75pt">
            <v:imagedata r:id="rId39" o:title=""/>
          </v:shape>
        </w:pict>
      </w:r>
    </w:p>
    <w:p w:rsidR="001D0D0E" w:rsidRDefault="001D0D0E" w:rsidP="00C77AB3">
      <w:pPr>
        <w:sectPr w:rsidR="001D0D0E" w:rsidSect="00D80A7B">
          <w:pgSz w:w="16838" w:h="11906" w:orient="landscape"/>
          <w:pgMar w:top="902" w:right="1134" w:bottom="851" w:left="1134" w:header="709" w:footer="709" w:gutter="0"/>
          <w:cols w:space="708"/>
          <w:docGrid w:linePitch="360"/>
        </w:sectPr>
      </w:pPr>
    </w:p>
    <w:p w:rsidR="001D0D0E" w:rsidRDefault="001D0D0E" w:rsidP="00C77AB3">
      <w:r>
        <w:pict>
          <v:shape id="_x0000_i1061" type="#_x0000_t75" style="width:502.5pt;height:710.25pt">
            <v:imagedata r:id="rId40" o:title=""/>
          </v:shape>
        </w:pict>
      </w:r>
    </w:p>
    <w:p w:rsidR="001D0D0E" w:rsidRDefault="001D0D0E" w:rsidP="00C77AB3">
      <w:r>
        <w:pict>
          <v:shape id="_x0000_i1062" type="#_x0000_t75" style="width:502.5pt;height:710.25pt">
            <v:imagedata r:id="rId41" o:title=""/>
          </v:shape>
        </w:pict>
      </w:r>
    </w:p>
    <w:p w:rsidR="001D0D0E" w:rsidRDefault="001D0D0E" w:rsidP="00C77AB3">
      <w:r>
        <w:pict>
          <v:shape id="_x0000_i1063" type="#_x0000_t75" style="width:502.5pt;height:710.25pt">
            <v:imagedata r:id="rId42" o:title=""/>
          </v:shape>
        </w:pict>
      </w:r>
    </w:p>
    <w:p w:rsidR="001D0D0E" w:rsidRPr="00C77AB3" w:rsidRDefault="001D0D0E" w:rsidP="00C77AB3">
      <w:r>
        <w:pict>
          <v:shape id="_x0000_i1064" type="#_x0000_t75" style="width:502.5pt;height:710.25pt">
            <v:imagedata r:id="rId43" o:title=""/>
          </v:shape>
        </w:pict>
      </w:r>
    </w:p>
    <w:sectPr w:rsidR="001D0D0E" w:rsidRPr="00C77AB3" w:rsidSect="00D80A7B">
      <w:pgSz w:w="11906" w:h="16838"/>
      <w:pgMar w:top="1134" w:right="851" w:bottom="1134" w:left="90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6A75"/>
    <w:rsid w:val="0004540B"/>
    <w:rsid w:val="000E6140"/>
    <w:rsid w:val="001A7804"/>
    <w:rsid w:val="001D0D0E"/>
    <w:rsid w:val="001D4776"/>
    <w:rsid w:val="002B2A27"/>
    <w:rsid w:val="0031003E"/>
    <w:rsid w:val="00324B66"/>
    <w:rsid w:val="00326A75"/>
    <w:rsid w:val="00343673"/>
    <w:rsid w:val="00344A5C"/>
    <w:rsid w:val="003E3EBB"/>
    <w:rsid w:val="004367F7"/>
    <w:rsid w:val="0045377F"/>
    <w:rsid w:val="004C1402"/>
    <w:rsid w:val="005723D6"/>
    <w:rsid w:val="0057406E"/>
    <w:rsid w:val="005959AC"/>
    <w:rsid w:val="005B4F00"/>
    <w:rsid w:val="00607F79"/>
    <w:rsid w:val="006246AF"/>
    <w:rsid w:val="0075686F"/>
    <w:rsid w:val="00766324"/>
    <w:rsid w:val="007774D2"/>
    <w:rsid w:val="007A31F9"/>
    <w:rsid w:val="00813DE8"/>
    <w:rsid w:val="008202CA"/>
    <w:rsid w:val="00832927"/>
    <w:rsid w:val="008A5394"/>
    <w:rsid w:val="008C0193"/>
    <w:rsid w:val="0091615C"/>
    <w:rsid w:val="009B2293"/>
    <w:rsid w:val="009C1D97"/>
    <w:rsid w:val="009D478E"/>
    <w:rsid w:val="00A21430"/>
    <w:rsid w:val="00A85FBF"/>
    <w:rsid w:val="00A87080"/>
    <w:rsid w:val="00AF7746"/>
    <w:rsid w:val="00B35A25"/>
    <w:rsid w:val="00B77A78"/>
    <w:rsid w:val="00BC7116"/>
    <w:rsid w:val="00C06A66"/>
    <w:rsid w:val="00C57850"/>
    <w:rsid w:val="00C60F3D"/>
    <w:rsid w:val="00C77AB3"/>
    <w:rsid w:val="00CA6762"/>
    <w:rsid w:val="00D13FC2"/>
    <w:rsid w:val="00D524FD"/>
    <w:rsid w:val="00D80A7B"/>
    <w:rsid w:val="00DD2396"/>
    <w:rsid w:val="00DD66F4"/>
    <w:rsid w:val="00DF1F56"/>
    <w:rsid w:val="00E17FA3"/>
    <w:rsid w:val="00E579E9"/>
    <w:rsid w:val="00E73B1B"/>
    <w:rsid w:val="00EB6B92"/>
    <w:rsid w:val="00F234E6"/>
    <w:rsid w:val="00FC3D79"/>
    <w:rsid w:val="00FD3EFB"/>
    <w:rsid w:val="00FD691A"/>
    <w:rsid w:val="00FF3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A7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26A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6A7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40</Pages>
  <Words>12</Words>
  <Characters>72</Characters>
  <Application>Microsoft Office Outlook</Application>
  <DocSecurity>0</DocSecurity>
  <Lines>0</Lines>
  <Paragraphs>0</Paragraphs>
  <ScaleCrop>false</ScaleCrop>
  <Company>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bux1</cp:lastModifiedBy>
  <cp:revision>4</cp:revision>
  <dcterms:created xsi:type="dcterms:W3CDTF">2013-11-12T04:41:00Z</dcterms:created>
  <dcterms:modified xsi:type="dcterms:W3CDTF">2013-11-12T04:54:00Z</dcterms:modified>
</cp:coreProperties>
</file>